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14D85" w14:textId="5802438D" w:rsidR="00701EAA" w:rsidRDefault="00701EAA" w:rsidP="004C0D42">
      <w:pPr>
        <w:tabs>
          <w:tab w:val="left" w:pos="8222"/>
        </w:tabs>
        <w:rPr>
          <w:rFonts w:ascii="Arial" w:hAnsi="Arial" w:cs="Arial"/>
          <w:b/>
          <w:bCs/>
          <w:smallCaps/>
          <w:spacing w:val="30"/>
          <w:sz w:val="36"/>
          <w:szCs w:val="22"/>
        </w:rPr>
      </w:pPr>
      <w:r>
        <w:rPr>
          <w:rFonts w:ascii="Arial" w:hAnsi="Arial" w:cs="Arial"/>
          <w:b/>
          <w:bCs/>
          <w:smallCaps/>
          <w:spacing w:val="30"/>
          <w:sz w:val="36"/>
          <w:szCs w:val="22"/>
        </w:rPr>
        <w:t>Mascot Parish</w:t>
      </w:r>
    </w:p>
    <w:p w14:paraId="1FF9D207" w14:textId="52199120" w:rsidR="004C0D42" w:rsidRPr="00AC57FA" w:rsidRDefault="004C0D42" w:rsidP="004C0D42">
      <w:pPr>
        <w:tabs>
          <w:tab w:val="left" w:pos="8222"/>
        </w:tabs>
        <w:rPr>
          <w:rFonts w:ascii="Arial" w:hAnsi="Arial" w:cs="Arial"/>
          <w:b/>
          <w:bCs/>
          <w:smallCaps/>
          <w:spacing w:val="30"/>
          <w:sz w:val="28"/>
          <w:szCs w:val="22"/>
        </w:rPr>
      </w:pPr>
      <w:r w:rsidRPr="00AC57FA">
        <w:rPr>
          <w:rFonts w:ascii="Berlin Sans FB Demi" w:hAnsi="Berlin Sans FB Demi" w:cs="Arial"/>
          <w:bCs/>
          <w:smallCaps/>
          <w:noProof/>
          <w:spacing w:val="30"/>
          <w:sz w:val="28"/>
          <w:lang w:val="en-AU" w:eastAsia="en-A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FA31E7A" wp14:editId="6FD515DE">
                <wp:simplePos x="0" y="0"/>
                <wp:positionH relativeFrom="column">
                  <wp:posOffset>4836160</wp:posOffset>
                </wp:positionH>
                <wp:positionV relativeFrom="paragraph">
                  <wp:posOffset>-131445</wp:posOffset>
                </wp:positionV>
                <wp:extent cx="1691640" cy="438150"/>
                <wp:effectExtent l="0" t="0" r="2286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164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DC122" w14:textId="77777777" w:rsidR="004C0D42" w:rsidRPr="0077662D" w:rsidRDefault="004C0D42" w:rsidP="004C0D42">
                            <w:pPr>
                              <w:rPr>
                                <w:sz w:val="18"/>
                                <w:szCs w:val="22"/>
                                <w:lang w:val="en-AU"/>
                              </w:rPr>
                            </w:pPr>
                            <w:r>
                              <w:rPr>
                                <w:sz w:val="18"/>
                                <w:szCs w:val="22"/>
                                <w:lang w:val="en-AU"/>
                              </w:rPr>
                              <w:t>Register Book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31E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0.8pt;margin-top:-10.35pt;width:133.2pt;height:34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" fillcolor="white [3201]" strokeweight=".5pt">
                <v:textbox>
                  <w:txbxContent>
                    <w:p w14:paraId="66CDC122" w14:textId="77777777" w:rsidR="004C0D42" w:rsidRPr="0077662D" w:rsidRDefault="004C0D42" w:rsidP="004C0D42">
                      <w:pPr>
                        <w:rPr>
                          <w:sz w:val="18"/>
                          <w:szCs w:val="22"/>
                          <w:lang w:val="en-AU"/>
                        </w:rPr>
                      </w:pPr>
                      <w:r>
                        <w:rPr>
                          <w:sz w:val="18"/>
                          <w:szCs w:val="22"/>
                          <w:lang w:val="en-AU"/>
                        </w:rPr>
                        <w:t>Register Book Number</w:t>
                      </w:r>
                    </w:p>
                  </w:txbxContent>
                </v:textbox>
              </v:shape>
            </w:pict>
          </mc:Fallback>
        </mc:AlternateContent>
      </w:r>
      <w:r w:rsidRPr="00AC57FA">
        <w:rPr>
          <w:rFonts w:ascii="Arial" w:hAnsi="Arial" w:cs="Arial"/>
          <w:b/>
          <w:bCs/>
          <w:smallCaps/>
          <w:spacing w:val="30"/>
          <w:sz w:val="36"/>
          <w:szCs w:val="22"/>
        </w:rPr>
        <w:t>Baptism Application Form</w:t>
      </w:r>
    </w:p>
    <w:p w14:paraId="4DFB13D5" w14:textId="77777777" w:rsidR="0012681D" w:rsidRDefault="0012681D" w:rsidP="004C0D42">
      <w:pPr>
        <w:spacing w:after="40"/>
        <w:rPr>
          <w:rFonts w:ascii="Arial" w:hAnsi="Arial" w:cs="Arial"/>
          <w:b/>
          <w:bCs/>
          <w:sz w:val="22"/>
          <w:szCs w:val="22"/>
        </w:rPr>
      </w:pPr>
    </w:p>
    <w:p w14:paraId="3434C28C" w14:textId="77777777" w:rsidR="004C0D42" w:rsidRPr="00AC57FA" w:rsidRDefault="004C0D42" w:rsidP="004C0D42">
      <w:pPr>
        <w:spacing w:after="40"/>
        <w:rPr>
          <w:rFonts w:ascii="Arial" w:hAnsi="Arial" w:cs="Arial"/>
          <w:bCs/>
          <w:color w:val="000000"/>
          <w:szCs w:val="32"/>
        </w:rPr>
      </w:pPr>
      <w:r>
        <w:rPr>
          <w:rFonts w:ascii="Arial" w:hAnsi="Arial" w:cs="Arial"/>
          <w:b/>
          <w:bCs/>
          <w:sz w:val="22"/>
          <w:szCs w:val="22"/>
        </w:rPr>
        <w:t>(</w:t>
      </w:r>
      <w:r w:rsidR="00275E26">
        <w:rPr>
          <w:rFonts w:ascii="Arial" w:hAnsi="Arial" w:cs="Arial"/>
          <w:b/>
          <w:bCs/>
          <w:sz w:val="22"/>
          <w:szCs w:val="22"/>
        </w:rPr>
        <w:t>Please Print Clearly - Remember to attach a copy of the child’s Birth Certificate</w:t>
      </w:r>
      <w:r>
        <w:rPr>
          <w:rFonts w:ascii="Arial" w:hAnsi="Arial" w:cs="Arial"/>
          <w:b/>
          <w:bCs/>
          <w:sz w:val="22"/>
          <w:szCs w:val="22"/>
        </w:rPr>
        <w:t>)</w:t>
      </w:r>
    </w:p>
    <w:p w14:paraId="67184B79" w14:textId="77777777" w:rsidR="004C0D42" w:rsidRPr="00DE256A" w:rsidRDefault="004C0D42" w:rsidP="004C0D42">
      <w:pPr>
        <w:tabs>
          <w:tab w:val="left" w:pos="8222"/>
        </w:tabs>
        <w:jc w:val="center"/>
        <w:rPr>
          <w:rFonts w:ascii="Arial" w:hAnsi="Arial" w:cs="Arial"/>
          <w:b/>
          <w:bCs/>
          <w:sz w:val="12"/>
          <w:szCs w:val="1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79"/>
        <w:gridCol w:w="7716"/>
      </w:tblGrid>
      <w:tr w:rsidR="00B8295F" w14:paraId="0ADA2461" w14:textId="77777777" w:rsidTr="00B8295F">
        <w:trPr>
          <w:trHeight w:val="510"/>
        </w:trPr>
        <w:tc>
          <w:tcPr>
            <w:tcW w:w="1216" w:type="pct"/>
            <w:vAlign w:val="center"/>
          </w:tcPr>
          <w:p w14:paraId="2A146043" w14:textId="77777777" w:rsidR="00B8295F" w:rsidRDefault="00B8295F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8295F">
              <w:rPr>
                <w:rFonts w:ascii="Arial" w:hAnsi="Arial" w:cs="Arial"/>
                <w:b/>
                <w:bCs/>
                <w:szCs w:val="22"/>
              </w:rPr>
              <w:t>Baptism Date</w:t>
            </w:r>
          </w:p>
        </w:tc>
        <w:tc>
          <w:tcPr>
            <w:tcW w:w="3784" w:type="pct"/>
            <w:vAlign w:val="center"/>
          </w:tcPr>
          <w:p w14:paraId="6ABDB51E" w14:textId="77777777" w:rsidR="00B8295F" w:rsidRDefault="00B8295F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DB266F7" w14:textId="77777777" w:rsidR="004C0D42" w:rsidRPr="006E42EF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16"/>
          <w:szCs w:val="16"/>
        </w:rPr>
      </w:pPr>
    </w:p>
    <w:p w14:paraId="702507BD" w14:textId="77777777" w:rsidR="004C0D42" w:rsidRDefault="004C0D42" w:rsidP="00DC151D">
      <w:pPr>
        <w:tabs>
          <w:tab w:val="left" w:pos="8222"/>
        </w:tabs>
        <w:spacing w:after="8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CHILD’S DETAILS: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63"/>
        <w:gridCol w:w="4176"/>
        <w:gridCol w:w="677"/>
        <w:gridCol w:w="2879"/>
      </w:tblGrid>
      <w:tr w:rsidR="004C0D42" w14:paraId="26A4FB75" w14:textId="77777777" w:rsidTr="006A00D0">
        <w:trPr>
          <w:trHeight w:val="503"/>
        </w:trPr>
        <w:tc>
          <w:tcPr>
            <w:tcW w:w="1208" w:type="pct"/>
            <w:vAlign w:val="center"/>
          </w:tcPr>
          <w:p w14:paraId="57A6E128" w14:textId="77777777" w:rsidR="004C0D42" w:rsidRPr="00E51BAA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0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Surname </w:t>
            </w:r>
            <w:r>
              <w:rPr>
                <w:rFonts w:ascii="Arial" w:hAnsi="Arial" w:cs="Arial"/>
                <w:b/>
                <w:bCs/>
                <w:sz w:val="20"/>
                <w:szCs w:val="22"/>
              </w:rPr>
              <w:t>(as it appears</w:t>
            </w:r>
            <w:r w:rsidR="006A00D0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o</w:t>
            </w:r>
            <w:r>
              <w:rPr>
                <w:rFonts w:ascii="Arial" w:hAnsi="Arial" w:cs="Arial"/>
                <w:b/>
                <w:bCs/>
                <w:sz w:val="20"/>
                <w:szCs w:val="22"/>
              </w:rPr>
              <w:t>n</w:t>
            </w:r>
            <w:r w:rsidR="006A00D0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the</w:t>
            </w:r>
            <w:r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Birth Certificate)</w:t>
            </w:r>
          </w:p>
        </w:tc>
        <w:tc>
          <w:tcPr>
            <w:tcW w:w="3792" w:type="pct"/>
            <w:gridSpan w:val="3"/>
            <w:vAlign w:val="center"/>
          </w:tcPr>
          <w:p w14:paraId="3818B358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6F2FFDDA" w14:textId="77777777" w:rsidTr="006A00D0">
        <w:trPr>
          <w:trHeight w:val="503"/>
        </w:trPr>
        <w:tc>
          <w:tcPr>
            <w:tcW w:w="1208" w:type="pct"/>
            <w:vAlign w:val="center"/>
          </w:tcPr>
          <w:p w14:paraId="224F6BBB" w14:textId="77777777" w:rsidR="004C0D42" w:rsidRDefault="0031673D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First </w:t>
            </w:r>
            <w:r w:rsidR="004C0D42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(</w:t>
            </w:r>
            <w:r w:rsidR="004C0D42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3792" w:type="pct"/>
            <w:gridSpan w:val="3"/>
            <w:vAlign w:val="center"/>
          </w:tcPr>
          <w:p w14:paraId="5BE4AF90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522CCAA2" w14:textId="77777777" w:rsidTr="006A00D0">
        <w:trPr>
          <w:trHeight w:val="503"/>
        </w:trPr>
        <w:tc>
          <w:tcPr>
            <w:tcW w:w="1208" w:type="pct"/>
            <w:vAlign w:val="center"/>
          </w:tcPr>
          <w:p w14:paraId="1F2A8C88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Date of Birth</w:t>
            </w:r>
          </w:p>
        </w:tc>
        <w:tc>
          <w:tcPr>
            <w:tcW w:w="2048" w:type="pct"/>
            <w:vAlign w:val="center"/>
          </w:tcPr>
          <w:p w14:paraId="3E5E0C75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32" w:type="pct"/>
            <w:vAlign w:val="center"/>
          </w:tcPr>
          <w:p w14:paraId="3910B02F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412" w:type="pct"/>
            <w:vAlign w:val="center"/>
          </w:tcPr>
          <w:p w14:paraId="5043C015" w14:textId="77777777" w:rsidR="004C0D42" w:rsidRDefault="00830FCA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</w:t>
            </w:r>
            <w:r w:rsidR="004C0D42">
              <w:rPr>
                <w:rFonts w:ascii="Arial" w:hAnsi="Arial" w:cs="Arial"/>
                <w:b/>
                <w:bCs/>
                <w:sz w:val="22"/>
                <w:szCs w:val="22"/>
              </w:rPr>
              <w:t>Male   or    Female</w:t>
            </w:r>
          </w:p>
        </w:tc>
      </w:tr>
    </w:tbl>
    <w:p w14:paraId="1B667D00" w14:textId="77777777" w:rsidR="004C0D42" w:rsidRPr="006E42EF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16"/>
          <w:szCs w:val="16"/>
        </w:rPr>
      </w:pPr>
    </w:p>
    <w:p w14:paraId="45D61BCD" w14:textId="77777777" w:rsidR="004C0D42" w:rsidRDefault="004C0D42" w:rsidP="00BE41AB">
      <w:pPr>
        <w:tabs>
          <w:tab w:val="left" w:pos="8222"/>
        </w:tabs>
        <w:spacing w:after="8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FATHER’S DETAILS: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70"/>
        <w:gridCol w:w="3746"/>
        <w:gridCol w:w="1315"/>
        <w:gridCol w:w="3364"/>
      </w:tblGrid>
      <w:tr w:rsidR="004C0D42" w14:paraId="0AD46FAB" w14:textId="77777777" w:rsidTr="006A00D0">
        <w:trPr>
          <w:trHeight w:val="441"/>
        </w:trPr>
        <w:tc>
          <w:tcPr>
            <w:tcW w:w="868" w:type="pct"/>
            <w:vAlign w:val="center"/>
          </w:tcPr>
          <w:p w14:paraId="41F56728" w14:textId="1E9F2491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  <w:r w:rsidR="008F5B6C">
              <w:rPr>
                <w:rFonts w:ascii="Arial" w:hAnsi="Arial" w:cs="Arial"/>
                <w:b/>
                <w:bCs/>
                <w:sz w:val="22"/>
                <w:szCs w:val="22"/>
              </w:rPr>
              <w:t>(s)</w:t>
            </w:r>
          </w:p>
        </w:tc>
        <w:tc>
          <w:tcPr>
            <w:tcW w:w="1837" w:type="pct"/>
            <w:vAlign w:val="center"/>
          </w:tcPr>
          <w:p w14:paraId="7E8341A5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45" w:type="pct"/>
            <w:vAlign w:val="center"/>
          </w:tcPr>
          <w:p w14:paraId="0C7A4829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Surname</w:t>
            </w:r>
          </w:p>
        </w:tc>
        <w:tc>
          <w:tcPr>
            <w:tcW w:w="1650" w:type="pct"/>
            <w:vAlign w:val="center"/>
          </w:tcPr>
          <w:p w14:paraId="4A2F120E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535FC4" w14:paraId="59806057" w14:textId="77777777" w:rsidTr="00535FC4">
        <w:trPr>
          <w:trHeight w:val="441"/>
        </w:trPr>
        <w:tc>
          <w:tcPr>
            <w:tcW w:w="868" w:type="pct"/>
            <w:vAlign w:val="center"/>
          </w:tcPr>
          <w:p w14:paraId="12CC98AA" w14:textId="77777777" w:rsidR="00535FC4" w:rsidRDefault="00535FC4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Religion</w:t>
            </w:r>
          </w:p>
        </w:tc>
        <w:tc>
          <w:tcPr>
            <w:tcW w:w="4132" w:type="pct"/>
            <w:gridSpan w:val="3"/>
            <w:vAlign w:val="center"/>
          </w:tcPr>
          <w:p w14:paraId="4E09654F" w14:textId="77777777" w:rsidR="00535FC4" w:rsidRDefault="00535FC4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CFCBEE0" w14:textId="77777777" w:rsidR="004C0D42" w:rsidRPr="006E42EF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16"/>
          <w:szCs w:val="16"/>
        </w:rPr>
      </w:pPr>
    </w:p>
    <w:p w14:paraId="773365F9" w14:textId="77777777" w:rsidR="004C0D42" w:rsidRDefault="004C0D42" w:rsidP="00BE41AB">
      <w:pPr>
        <w:tabs>
          <w:tab w:val="left" w:pos="8222"/>
        </w:tabs>
        <w:spacing w:after="8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MOTHER’S DETAILS: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69"/>
        <w:gridCol w:w="3756"/>
        <w:gridCol w:w="1236"/>
        <w:gridCol w:w="3434"/>
      </w:tblGrid>
      <w:tr w:rsidR="004C0D42" w14:paraId="23402F73" w14:textId="77777777" w:rsidTr="00535FC4">
        <w:trPr>
          <w:trHeight w:val="386"/>
        </w:trPr>
        <w:tc>
          <w:tcPr>
            <w:tcW w:w="868" w:type="pct"/>
            <w:vAlign w:val="center"/>
          </w:tcPr>
          <w:p w14:paraId="09DBF00E" w14:textId="479701B2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  <w:r w:rsidR="008F5B6C">
              <w:rPr>
                <w:rFonts w:ascii="Arial" w:hAnsi="Arial" w:cs="Arial"/>
                <w:b/>
                <w:bCs/>
                <w:sz w:val="22"/>
                <w:szCs w:val="22"/>
              </w:rPr>
              <w:t>(s)</w:t>
            </w:r>
          </w:p>
        </w:tc>
        <w:tc>
          <w:tcPr>
            <w:tcW w:w="1842" w:type="pct"/>
            <w:vAlign w:val="center"/>
          </w:tcPr>
          <w:p w14:paraId="55950075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06" w:type="pct"/>
            <w:vAlign w:val="center"/>
          </w:tcPr>
          <w:p w14:paraId="503F6B42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Maiden</w:t>
            </w:r>
          </w:p>
          <w:p w14:paraId="2C02AC41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684" w:type="pct"/>
            <w:vAlign w:val="center"/>
          </w:tcPr>
          <w:p w14:paraId="7D96F4F4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6FD65ADB" w14:textId="77777777" w:rsidTr="00535FC4">
        <w:trPr>
          <w:trHeight w:val="386"/>
        </w:trPr>
        <w:tc>
          <w:tcPr>
            <w:tcW w:w="868" w:type="pct"/>
            <w:vAlign w:val="center"/>
          </w:tcPr>
          <w:p w14:paraId="70691D86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Religion</w:t>
            </w:r>
          </w:p>
        </w:tc>
        <w:tc>
          <w:tcPr>
            <w:tcW w:w="1842" w:type="pct"/>
            <w:vAlign w:val="center"/>
          </w:tcPr>
          <w:p w14:paraId="0B9E9A37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06" w:type="pct"/>
            <w:vAlign w:val="center"/>
          </w:tcPr>
          <w:p w14:paraId="5E8EDF42" w14:textId="77777777" w:rsidR="004C0D42" w:rsidRDefault="00535FC4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Surname</w:t>
            </w:r>
          </w:p>
        </w:tc>
        <w:tc>
          <w:tcPr>
            <w:tcW w:w="1684" w:type="pct"/>
            <w:vAlign w:val="center"/>
          </w:tcPr>
          <w:p w14:paraId="2A17D86B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0D688989" w14:textId="77777777" w:rsidR="004C0D42" w:rsidRPr="006E42EF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16"/>
          <w:szCs w:val="16"/>
        </w:rPr>
      </w:pPr>
    </w:p>
    <w:p w14:paraId="7E70F78D" w14:textId="77777777" w:rsidR="004C0D42" w:rsidRDefault="004C0D42" w:rsidP="00DC151D">
      <w:pPr>
        <w:tabs>
          <w:tab w:val="left" w:pos="8222"/>
        </w:tabs>
        <w:spacing w:after="8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CONTACT DETAILS: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12"/>
        <w:gridCol w:w="7983"/>
      </w:tblGrid>
      <w:tr w:rsidR="004C0D42" w14:paraId="3FF1DD0D" w14:textId="77777777" w:rsidTr="00535FC4">
        <w:trPr>
          <w:trHeight w:val="439"/>
        </w:trPr>
        <w:tc>
          <w:tcPr>
            <w:tcW w:w="1085" w:type="pct"/>
            <w:vAlign w:val="center"/>
          </w:tcPr>
          <w:p w14:paraId="4ED5D18F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Address</w:t>
            </w:r>
          </w:p>
        </w:tc>
        <w:tc>
          <w:tcPr>
            <w:tcW w:w="3915" w:type="pct"/>
            <w:vAlign w:val="center"/>
          </w:tcPr>
          <w:p w14:paraId="7BD5462B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4E31AF00" w14:textId="77777777" w:rsidTr="00535FC4">
        <w:trPr>
          <w:trHeight w:val="439"/>
        </w:trPr>
        <w:tc>
          <w:tcPr>
            <w:tcW w:w="1085" w:type="pct"/>
            <w:vAlign w:val="center"/>
          </w:tcPr>
          <w:p w14:paraId="3CBA1842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Contact Number(s)</w:t>
            </w:r>
          </w:p>
        </w:tc>
        <w:tc>
          <w:tcPr>
            <w:tcW w:w="3915" w:type="pct"/>
            <w:vAlign w:val="center"/>
          </w:tcPr>
          <w:p w14:paraId="4A418254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23B913F3" w14:textId="77777777" w:rsidTr="00535FC4">
        <w:trPr>
          <w:trHeight w:val="439"/>
        </w:trPr>
        <w:tc>
          <w:tcPr>
            <w:tcW w:w="1085" w:type="pct"/>
            <w:vAlign w:val="center"/>
          </w:tcPr>
          <w:p w14:paraId="63136EB6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Email</w:t>
            </w:r>
          </w:p>
        </w:tc>
        <w:tc>
          <w:tcPr>
            <w:tcW w:w="3915" w:type="pct"/>
            <w:vAlign w:val="center"/>
          </w:tcPr>
          <w:p w14:paraId="7B8B228A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0E3F2906" w14:textId="77777777" w:rsidR="004C0D42" w:rsidRPr="006E42EF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16"/>
          <w:szCs w:val="16"/>
        </w:rPr>
      </w:pPr>
    </w:p>
    <w:p w14:paraId="28157331" w14:textId="77777777" w:rsidR="004C0D42" w:rsidRDefault="004C0D42" w:rsidP="00DC151D">
      <w:pPr>
        <w:tabs>
          <w:tab w:val="left" w:pos="8222"/>
        </w:tabs>
        <w:spacing w:after="8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GODPARENTS’ DETAILS: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82"/>
        <w:gridCol w:w="4015"/>
        <w:gridCol w:w="3998"/>
      </w:tblGrid>
      <w:tr w:rsidR="004C0D42" w14:paraId="72B59665" w14:textId="77777777" w:rsidTr="00535FC4">
        <w:trPr>
          <w:trHeight w:val="375"/>
        </w:trPr>
        <w:tc>
          <w:tcPr>
            <w:tcW w:w="1070" w:type="pct"/>
            <w:vAlign w:val="center"/>
          </w:tcPr>
          <w:p w14:paraId="59F0F87D" w14:textId="77777777" w:rsidR="004C0D42" w:rsidRDefault="004C0D42" w:rsidP="00435683">
            <w:pPr>
              <w:tabs>
                <w:tab w:val="left" w:pos="822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69" w:type="pct"/>
            <w:vAlign w:val="center"/>
          </w:tcPr>
          <w:p w14:paraId="0C79BD83" w14:textId="77777777" w:rsidR="004C0D42" w:rsidRDefault="004C0D42" w:rsidP="00435683">
            <w:pPr>
              <w:tabs>
                <w:tab w:val="left" w:pos="822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Godparent No 1</w:t>
            </w:r>
          </w:p>
        </w:tc>
        <w:tc>
          <w:tcPr>
            <w:tcW w:w="1961" w:type="pct"/>
            <w:vAlign w:val="center"/>
          </w:tcPr>
          <w:p w14:paraId="356805DC" w14:textId="77777777" w:rsidR="004C0D42" w:rsidRDefault="004C0D42" w:rsidP="00435683">
            <w:pPr>
              <w:tabs>
                <w:tab w:val="left" w:pos="822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Godparent No 2</w:t>
            </w:r>
          </w:p>
        </w:tc>
      </w:tr>
      <w:tr w:rsidR="004C0D42" w14:paraId="05963EE8" w14:textId="77777777" w:rsidTr="00535FC4">
        <w:trPr>
          <w:trHeight w:val="375"/>
        </w:trPr>
        <w:tc>
          <w:tcPr>
            <w:tcW w:w="1070" w:type="pct"/>
            <w:vAlign w:val="center"/>
          </w:tcPr>
          <w:p w14:paraId="3B5799DA" w14:textId="77777777" w:rsidR="004C0D42" w:rsidRDefault="00137BC7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First</w:t>
            </w:r>
            <w:r w:rsidR="004C0D4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Name</w:t>
            </w:r>
          </w:p>
        </w:tc>
        <w:tc>
          <w:tcPr>
            <w:tcW w:w="1969" w:type="pct"/>
            <w:vAlign w:val="center"/>
          </w:tcPr>
          <w:p w14:paraId="2AB60F19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61" w:type="pct"/>
            <w:vAlign w:val="center"/>
          </w:tcPr>
          <w:p w14:paraId="256DEFD3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4D9D2C72" w14:textId="77777777" w:rsidTr="00535FC4">
        <w:trPr>
          <w:trHeight w:val="375"/>
        </w:trPr>
        <w:tc>
          <w:tcPr>
            <w:tcW w:w="1070" w:type="pct"/>
            <w:vAlign w:val="center"/>
          </w:tcPr>
          <w:p w14:paraId="6FF8082B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Surname</w:t>
            </w:r>
          </w:p>
        </w:tc>
        <w:tc>
          <w:tcPr>
            <w:tcW w:w="1969" w:type="pct"/>
            <w:vAlign w:val="center"/>
          </w:tcPr>
          <w:p w14:paraId="195E5B2D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61" w:type="pct"/>
            <w:vAlign w:val="center"/>
          </w:tcPr>
          <w:p w14:paraId="53DC8312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C0D42" w14:paraId="0D80038B" w14:textId="77777777" w:rsidTr="00535FC4">
        <w:trPr>
          <w:trHeight w:val="375"/>
        </w:trPr>
        <w:tc>
          <w:tcPr>
            <w:tcW w:w="1070" w:type="pct"/>
            <w:vAlign w:val="center"/>
          </w:tcPr>
          <w:p w14:paraId="21BEE244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Religion</w:t>
            </w:r>
          </w:p>
        </w:tc>
        <w:tc>
          <w:tcPr>
            <w:tcW w:w="1969" w:type="pct"/>
            <w:vAlign w:val="center"/>
          </w:tcPr>
          <w:p w14:paraId="32FAFDCE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61" w:type="pct"/>
            <w:vAlign w:val="center"/>
          </w:tcPr>
          <w:p w14:paraId="61E79D07" w14:textId="77777777" w:rsidR="004C0D42" w:rsidRDefault="004C0D42" w:rsidP="00435683">
            <w:pPr>
              <w:tabs>
                <w:tab w:val="left" w:pos="822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471E1F68" w14:textId="6741B460" w:rsidR="004C0D42" w:rsidRDefault="00701EAA" w:rsidP="00701EAA">
      <w:pPr>
        <w:tabs>
          <w:tab w:val="left" w:pos="8222"/>
        </w:tabs>
        <w:spacing w:after="8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If there are more Godparents, please write their details at the back</w:t>
      </w:r>
    </w:p>
    <w:p w14:paraId="7E1B50DB" w14:textId="77777777" w:rsidR="004C0D42" w:rsidRPr="0012681D" w:rsidRDefault="004C0D42" w:rsidP="004C0D42">
      <w:pPr>
        <w:tabs>
          <w:tab w:val="left" w:pos="8222"/>
        </w:tabs>
        <w:rPr>
          <w:rFonts w:ascii="Arial" w:hAnsi="Arial" w:cs="Arial"/>
          <w:b/>
          <w:bCs/>
          <w:sz w:val="4"/>
          <w:szCs w:val="4"/>
        </w:rPr>
      </w:pPr>
    </w:p>
    <w:p w14:paraId="78F9EECC" w14:textId="77777777" w:rsidR="004C0D42" w:rsidRDefault="004C0D42" w:rsidP="004C0D42">
      <w:pPr>
        <w:tabs>
          <w:tab w:val="left" w:pos="8222"/>
        </w:tabs>
        <w:rPr>
          <w:rFonts w:ascii="Arial" w:hAnsi="Arial" w:cs="Arial"/>
          <w:b/>
          <w:bCs/>
          <w:i/>
          <w:szCs w:val="16"/>
        </w:rPr>
      </w:pPr>
      <w:r>
        <w:rPr>
          <w:rFonts w:ascii="Arial" w:hAnsi="Arial" w:cs="Arial"/>
          <w:b/>
          <w:bCs/>
          <w:i/>
          <w:szCs w:val="16"/>
        </w:rPr>
        <w:t>In our duty as parents, we will help our child grow up to know and practice the Catholic Faith.</w:t>
      </w:r>
    </w:p>
    <w:p w14:paraId="274AF116" w14:textId="77777777" w:rsidR="004C0D42" w:rsidRDefault="004C0D42" w:rsidP="004C0D42">
      <w:pPr>
        <w:tabs>
          <w:tab w:val="left" w:pos="8222"/>
        </w:tabs>
        <w:rPr>
          <w:rFonts w:ascii="Arial" w:hAnsi="Arial" w:cs="Arial"/>
          <w:b/>
          <w:bCs/>
          <w:i/>
          <w:szCs w:val="16"/>
        </w:rPr>
      </w:pPr>
    </w:p>
    <w:p w14:paraId="010F9EE8" w14:textId="77777777" w:rsidR="00B8295F" w:rsidRDefault="00B8295F" w:rsidP="004C0D42">
      <w:pPr>
        <w:tabs>
          <w:tab w:val="left" w:pos="8222"/>
        </w:tabs>
        <w:rPr>
          <w:rFonts w:ascii="Arial" w:hAnsi="Arial" w:cs="Arial"/>
          <w:b/>
          <w:bCs/>
          <w:i/>
          <w:szCs w:val="16"/>
        </w:rPr>
      </w:pPr>
    </w:p>
    <w:p w14:paraId="4F4FC973" w14:textId="77777777" w:rsidR="00B8295F" w:rsidRDefault="00B8295F" w:rsidP="004C0D42">
      <w:pPr>
        <w:tabs>
          <w:tab w:val="left" w:pos="8222"/>
        </w:tabs>
        <w:rPr>
          <w:rFonts w:ascii="Arial" w:hAnsi="Arial" w:cs="Arial"/>
          <w:b/>
          <w:bCs/>
          <w:i/>
          <w:szCs w:val="16"/>
        </w:rPr>
      </w:pPr>
    </w:p>
    <w:p w14:paraId="42F03032" w14:textId="77777777" w:rsidR="004C0D42" w:rsidRDefault="004C0D42" w:rsidP="004C0D42">
      <w:pPr>
        <w:tabs>
          <w:tab w:val="left" w:pos="8222"/>
        </w:tabs>
        <w:rPr>
          <w:rFonts w:ascii="Arial" w:hAnsi="Arial" w:cs="Arial"/>
          <w:b/>
          <w:bCs/>
          <w:szCs w:val="16"/>
        </w:rPr>
      </w:pPr>
      <w:r>
        <w:rPr>
          <w:rFonts w:ascii="Arial" w:hAnsi="Arial" w:cs="Arial"/>
          <w:b/>
          <w:bCs/>
          <w:szCs w:val="16"/>
        </w:rPr>
        <w:t>……………………………………….                                                …………………………………..</w:t>
      </w:r>
    </w:p>
    <w:p w14:paraId="1375D74B" w14:textId="77777777" w:rsidR="004C0D42" w:rsidRDefault="004C0D42" w:rsidP="0012681D">
      <w:pPr>
        <w:tabs>
          <w:tab w:val="left" w:pos="8222"/>
        </w:tabs>
        <w:rPr>
          <w:rFonts w:ascii="Arial" w:hAnsi="Arial" w:cs="Arial"/>
          <w:b/>
          <w:bCs/>
          <w:szCs w:val="16"/>
        </w:rPr>
      </w:pPr>
      <w:r w:rsidRPr="00065D7D">
        <w:rPr>
          <w:rFonts w:ascii="Arial" w:hAnsi="Arial" w:cs="Arial"/>
          <w:bCs/>
          <w:sz w:val="20"/>
          <w:szCs w:val="20"/>
        </w:rPr>
        <w:t xml:space="preserve">           (Father)</w:t>
      </w:r>
      <w:r>
        <w:rPr>
          <w:rFonts w:ascii="Arial" w:hAnsi="Arial" w:cs="Arial"/>
          <w:b/>
          <w:bCs/>
          <w:szCs w:val="16"/>
        </w:rPr>
        <w:tab/>
      </w:r>
      <w:r w:rsidRPr="00065D7D">
        <w:rPr>
          <w:rFonts w:ascii="Arial" w:hAnsi="Arial" w:cs="Arial"/>
          <w:bCs/>
          <w:sz w:val="20"/>
          <w:szCs w:val="20"/>
        </w:rPr>
        <w:t>(Mother)</w:t>
      </w:r>
      <w:r>
        <w:rPr>
          <w:rFonts w:ascii="Arial" w:hAnsi="Arial" w:cs="Arial"/>
          <w:b/>
          <w:bCs/>
          <w:szCs w:val="16"/>
        </w:rPr>
        <w:tab/>
      </w:r>
    </w:p>
    <w:tbl>
      <w:tblPr>
        <w:tblStyle w:val="TableGrid"/>
        <w:tblpPr w:leftFromText="180" w:rightFromText="180" w:vertAnchor="text" w:horzAnchor="margin" w:tblpX="108" w:tblpY="318"/>
        <w:tblW w:w="5000" w:type="pct"/>
        <w:tblLook w:val="04A0" w:firstRow="1" w:lastRow="0" w:firstColumn="1" w:lastColumn="0" w:noHBand="0" w:noVBand="1"/>
      </w:tblPr>
      <w:tblGrid>
        <w:gridCol w:w="1763"/>
        <w:gridCol w:w="2765"/>
        <w:gridCol w:w="2765"/>
        <w:gridCol w:w="1244"/>
        <w:gridCol w:w="828"/>
        <w:gridCol w:w="830"/>
      </w:tblGrid>
      <w:tr w:rsidR="00194C20" w:rsidRPr="00C56217" w14:paraId="454FB0CD" w14:textId="77777777" w:rsidTr="00535FC4">
        <w:trPr>
          <w:trHeight w:val="340"/>
        </w:trPr>
        <w:tc>
          <w:tcPr>
            <w:tcW w:w="865" w:type="pct"/>
            <w:shd w:val="clear" w:color="auto" w:fill="BFBFBF" w:themeFill="background1" w:themeFillShade="BF"/>
            <w:vAlign w:val="center"/>
          </w:tcPr>
          <w:p w14:paraId="2AD105A7" w14:textId="77777777" w:rsidR="00194C20" w:rsidRPr="00FA7846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A7846">
              <w:rPr>
                <w:rFonts w:ascii="Arial" w:hAnsi="Arial" w:cs="Arial"/>
                <w:bCs/>
                <w:sz w:val="22"/>
                <w:szCs w:val="22"/>
              </w:rPr>
              <w:t>Office Use Only</w:t>
            </w:r>
          </w:p>
        </w:tc>
        <w:tc>
          <w:tcPr>
            <w:tcW w:w="1356" w:type="pct"/>
            <w:vAlign w:val="center"/>
          </w:tcPr>
          <w:p w14:paraId="2FD2B45B" w14:textId="77777777" w:rsidR="00194C20" w:rsidRPr="00C56217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C56217">
              <w:rPr>
                <w:rFonts w:ascii="Arial" w:hAnsi="Arial" w:cs="Arial"/>
                <w:bCs/>
                <w:sz w:val="22"/>
                <w:szCs w:val="22"/>
              </w:rPr>
              <w:t>Baptism Preparation Date</w:t>
            </w:r>
          </w:p>
        </w:tc>
        <w:tc>
          <w:tcPr>
            <w:tcW w:w="1356" w:type="pct"/>
            <w:vAlign w:val="center"/>
          </w:tcPr>
          <w:p w14:paraId="415DD4FC" w14:textId="77777777" w:rsidR="00194C20" w:rsidRPr="00C56217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610" w:type="pct"/>
            <w:vAlign w:val="center"/>
          </w:tcPr>
          <w:p w14:paraId="47C09DCA" w14:textId="77777777" w:rsidR="00194C20" w:rsidRPr="00C56217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C56217">
              <w:rPr>
                <w:rFonts w:ascii="Arial" w:hAnsi="Arial" w:cs="Arial"/>
                <w:bCs/>
                <w:sz w:val="22"/>
                <w:szCs w:val="22"/>
              </w:rPr>
              <w:t>Attended</w:t>
            </w:r>
          </w:p>
        </w:tc>
        <w:tc>
          <w:tcPr>
            <w:tcW w:w="406" w:type="pct"/>
            <w:vAlign w:val="center"/>
          </w:tcPr>
          <w:p w14:paraId="43722AD8" w14:textId="77777777" w:rsidR="00194C20" w:rsidRPr="00C56217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C56217">
              <w:rPr>
                <w:rFonts w:ascii="Arial" w:hAnsi="Arial" w:cs="Arial"/>
                <w:bCs/>
                <w:sz w:val="22"/>
                <w:szCs w:val="22"/>
              </w:rPr>
              <w:t xml:space="preserve">Yes        </w:t>
            </w:r>
          </w:p>
        </w:tc>
        <w:tc>
          <w:tcPr>
            <w:tcW w:w="407" w:type="pct"/>
            <w:vAlign w:val="center"/>
          </w:tcPr>
          <w:p w14:paraId="0DE27FDB" w14:textId="77777777" w:rsidR="00194C20" w:rsidRPr="00C56217" w:rsidRDefault="00194C20" w:rsidP="003A7C56">
            <w:pPr>
              <w:tabs>
                <w:tab w:val="left" w:pos="822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C56217">
              <w:rPr>
                <w:rFonts w:ascii="Arial" w:hAnsi="Arial" w:cs="Arial"/>
                <w:bCs/>
                <w:sz w:val="22"/>
                <w:szCs w:val="22"/>
              </w:rPr>
              <w:t>No</w:t>
            </w:r>
          </w:p>
        </w:tc>
      </w:tr>
      <w:tr w:rsidR="00194C20" w:rsidRPr="00C56217" w14:paraId="02538627" w14:textId="77777777" w:rsidTr="00535FC4">
        <w:trPr>
          <w:trHeight w:val="340"/>
        </w:trPr>
        <w:tc>
          <w:tcPr>
            <w:tcW w:w="5000" w:type="pct"/>
            <w:gridSpan w:val="6"/>
            <w:vAlign w:val="center"/>
          </w:tcPr>
          <w:p w14:paraId="1D3E83D0" w14:textId="77777777" w:rsidR="00194C20" w:rsidRPr="00823697" w:rsidRDefault="00194C20" w:rsidP="003A7C56">
            <w:pPr>
              <w:rPr>
                <w:rFonts w:ascii="Arial Narrow" w:hAnsi="Arial Narrow" w:cs="Arial"/>
                <w:sz w:val="22"/>
                <w:szCs w:val="20"/>
              </w:rPr>
            </w:pPr>
            <w:r w:rsidRPr="00823697">
              <w:rPr>
                <w:rFonts w:ascii="Arial Narrow" w:hAnsi="Arial Narrow"/>
                <w:sz w:val="22"/>
                <w:szCs w:val="20"/>
              </w:rPr>
              <w:t>St Therese Parish Mascot (referred to as “</w:t>
            </w:r>
            <w:r w:rsidRPr="00823697">
              <w:rPr>
                <w:rFonts w:ascii="Arial Narrow" w:hAnsi="Arial Narrow"/>
                <w:b/>
                <w:sz w:val="22"/>
                <w:szCs w:val="20"/>
              </w:rPr>
              <w:t>we</w:t>
            </w:r>
            <w:r w:rsidRPr="00823697">
              <w:rPr>
                <w:rFonts w:ascii="Arial Narrow" w:hAnsi="Arial Narrow"/>
                <w:sz w:val="22"/>
                <w:szCs w:val="20"/>
              </w:rPr>
              <w:t>”) is collecting your personal information (including your name and contact details), demographic information (such as country of birth), religious be</w:t>
            </w:r>
            <w:r w:rsidR="00F0145C">
              <w:rPr>
                <w:rFonts w:ascii="Arial Narrow" w:hAnsi="Arial Narrow"/>
                <w:sz w:val="22"/>
                <w:szCs w:val="20"/>
              </w:rPr>
              <w:t>liefs so that we may be able to</w:t>
            </w:r>
            <w:r w:rsidRPr="00823697">
              <w:rPr>
                <w:rFonts w:ascii="Arial Narrow" w:hAnsi="Arial Narrow"/>
                <w:sz w:val="22"/>
                <w:szCs w:val="20"/>
              </w:rPr>
              <w:t xml:space="preserve"> record the Baptism and your information on our Parish Register and contact you (if necessary).</w:t>
            </w:r>
          </w:p>
        </w:tc>
      </w:tr>
    </w:tbl>
    <w:p w14:paraId="594E3380" w14:textId="77777777" w:rsidR="004C0D42" w:rsidRPr="00194C20" w:rsidRDefault="004C0D42" w:rsidP="00194C20">
      <w:pPr>
        <w:spacing w:after="200" w:line="288" w:lineRule="auto"/>
        <w:rPr>
          <w:rFonts w:ascii="Arial" w:hAnsi="Arial" w:cs="Arial"/>
          <w:sz w:val="10"/>
          <w:szCs w:val="10"/>
        </w:rPr>
      </w:pPr>
    </w:p>
    <w:sectPr w:rsidR="004C0D42" w:rsidRPr="00194C20" w:rsidSect="00B8295F">
      <w:type w:val="continuous"/>
      <w:pgSz w:w="11906" w:h="16838"/>
      <w:pgMar w:top="567" w:right="992" w:bottom="907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BA750" w14:textId="77777777" w:rsidR="00E16EC4" w:rsidRDefault="00E16EC4">
      <w:r>
        <w:separator/>
      </w:r>
    </w:p>
  </w:endnote>
  <w:endnote w:type="continuationSeparator" w:id="0">
    <w:p w14:paraId="4CAA1AEE" w14:textId="77777777" w:rsidR="00E16EC4" w:rsidRDefault="00E16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8D2C8" w14:textId="77777777" w:rsidR="00E16EC4" w:rsidRDefault="00E16EC4">
      <w:r>
        <w:separator/>
      </w:r>
    </w:p>
  </w:footnote>
  <w:footnote w:type="continuationSeparator" w:id="0">
    <w:p w14:paraId="5F5596E1" w14:textId="77777777" w:rsidR="00E16EC4" w:rsidRDefault="00E16E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D1BC5"/>
    <w:multiLevelType w:val="hybridMultilevel"/>
    <w:tmpl w:val="416E992A"/>
    <w:lvl w:ilvl="0" w:tplc="0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573B2A"/>
    <w:multiLevelType w:val="hybridMultilevel"/>
    <w:tmpl w:val="4F1C36CA"/>
    <w:lvl w:ilvl="0" w:tplc="0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9E0C9D"/>
    <w:multiLevelType w:val="hybridMultilevel"/>
    <w:tmpl w:val="B8A41B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11641D"/>
    <w:multiLevelType w:val="hybridMultilevel"/>
    <w:tmpl w:val="1696D1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74C93"/>
    <w:multiLevelType w:val="hybridMultilevel"/>
    <w:tmpl w:val="D3145880"/>
    <w:lvl w:ilvl="0" w:tplc="0C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5" w15:restartNumberingAfterBreak="0">
    <w:nsid w:val="2939308D"/>
    <w:multiLevelType w:val="hybridMultilevel"/>
    <w:tmpl w:val="8C726D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4704"/>
    <w:multiLevelType w:val="hybridMultilevel"/>
    <w:tmpl w:val="530E9D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60CC3"/>
    <w:multiLevelType w:val="hybridMultilevel"/>
    <w:tmpl w:val="BD027E8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EBC98C0">
      <w:numFmt w:val="bullet"/>
      <w:lvlText w:val=""/>
      <w:lvlJc w:val="left"/>
      <w:pPr>
        <w:ind w:left="1800" w:hanging="360"/>
      </w:pPr>
      <w:rPr>
        <w:rFonts w:ascii="Symbol" w:eastAsia="Times New Roman" w:hAnsi="Symbol" w:cs="Times New Roman" w:hint="default"/>
        <w:sz w:val="20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1F0458F"/>
    <w:multiLevelType w:val="hybridMultilevel"/>
    <w:tmpl w:val="8E86231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88552F0"/>
    <w:multiLevelType w:val="hybridMultilevel"/>
    <w:tmpl w:val="E4229E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F0EEE"/>
    <w:multiLevelType w:val="hybridMultilevel"/>
    <w:tmpl w:val="CF48A6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72C1F"/>
    <w:multiLevelType w:val="hybridMultilevel"/>
    <w:tmpl w:val="B18AAE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4E0767"/>
    <w:multiLevelType w:val="hybridMultilevel"/>
    <w:tmpl w:val="6C40473C"/>
    <w:lvl w:ilvl="0" w:tplc="0C090009">
      <w:start w:val="1"/>
      <w:numFmt w:val="bullet"/>
      <w:lvlText w:val=""/>
      <w:lvlJc w:val="left"/>
      <w:pPr>
        <w:ind w:left="148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1560940482">
    <w:abstractNumId w:val="11"/>
  </w:num>
  <w:num w:numId="2" w16cid:durableId="153910227">
    <w:abstractNumId w:val="4"/>
  </w:num>
  <w:num w:numId="3" w16cid:durableId="1725787745">
    <w:abstractNumId w:val="2"/>
  </w:num>
  <w:num w:numId="4" w16cid:durableId="184514691">
    <w:abstractNumId w:val="8"/>
  </w:num>
  <w:num w:numId="5" w16cid:durableId="293096761">
    <w:abstractNumId w:val="5"/>
  </w:num>
  <w:num w:numId="6" w16cid:durableId="2123258751">
    <w:abstractNumId w:val="0"/>
  </w:num>
  <w:num w:numId="7" w16cid:durableId="1784229713">
    <w:abstractNumId w:val="7"/>
  </w:num>
  <w:num w:numId="8" w16cid:durableId="320962003">
    <w:abstractNumId w:val="1"/>
  </w:num>
  <w:num w:numId="9" w16cid:durableId="1943301030">
    <w:abstractNumId w:val="12"/>
  </w:num>
  <w:num w:numId="10" w16cid:durableId="263073825">
    <w:abstractNumId w:val="3"/>
  </w:num>
  <w:num w:numId="11" w16cid:durableId="1218129555">
    <w:abstractNumId w:val="9"/>
  </w:num>
  <w:num w:numId="12" w16cid:durableId="780219999">
    <w:abstractNumId w:val="6"/>
  </w:num>
  <w:num w:numId="13" w16cid:durableId="3977039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A09"/>
    <w:rsid w:val="00003956"/>
    <w:rsid w:val="00012486"/>
    <w:rsid w:val="00013851"/>
    <w:rsid w:val="00027EC9"/>
    <w:rsid w:val="00050281"/>
    <w:rsid w:val="00061999"/>
    <w:rsid w:val="00065D7D"/>
    <w:rsid w:val="000734C8"/>
    <w:rsid w:val="000846FF"/>
    <w:rsid w:val="000B3DE3"/>
    <w:rsid w:val="000C16F8"/>
    <w:rsid w:val="000E5CF9"/>
    <w:rsid w:val="00102634"/>
    <w:rsid w:val="0011503C"/>
    <w:rsid w:val="0012681D"/>
    <w:rsid w:val="00127A8C"/>
    <w:rsid w:val="001323E9"/>
    <w:rsid w:val="00137BC7"/>
    <w:rsid w:val="0014550B"/>
    <w:rsid w:val="001578F5"/>
    <w:rsid w:val="00167A42"/>
    <w:rsid w:val="00194C20"/>
    <w:rsid w:val="001B7EB8"/>
    <w:rsid w:val="001F6F51"/>
    <w:rsid w:val="00206464"/>
    <w:rsid w:val="00215A92"/>
    <w:rsid w:val="00216569"/>
    <w:rsid w:val="0024117B"/>
    <w:rsid w:val="0024373E"/>
    <w:rsid w:val="002475A2"/>
    <w:rsid w:val="0025215B"/>
    <w:rsid w:val="00253A09"/>
    <w:rsid w:val="00257D08"/>
    <w:rsid w:val="00275E26"/>
    <w:rsid w:val="00290FB9"/>
    <w:rsid w:val="002936F0"/>
    <w:rsid w:val="002C3C18"/>
    <w:rsid w:val="002D19A9"/>
    <w:rsid w:val="002D4904"/>
    <w:rsid w:val="002E7DCA"/>
    <w:rsid w:val="002F73D6"/>
    <w:rsid w:val="003042E0"/>
    <w:rsid w:val="00306FC7"/>
    <w:rsid w:val="0031673D"/>
    <w:rsid w:val="00322331"/>
    <w:rsid w:val="00326E2B"/>
    <w:rsid w:val="003349F9"/>
    <w:rsid w:val="00344A27"/>
    <w:rsid w:val="003716F0"/>
    <w:rsid w:val="00375D0D"/>
    <w:rsid w:val="00384DE2"/>
    <w:rsid w:val="0039006E"/>
    <w:rsid w:val="003A1568"/>
    <w:rsid w:val="003A5D88"/>
    <w:rsid w:val="003C1A49"/>
    <w:rsid w:val="003D18D3"/>
    <w:rsid w:val="003D607C"/>
    <w:rsid w:val="003E024A"/>
    <w:rsid w:val="003F0CCE"/>
    <w:rsid w:val="003F6097"/>
    <w:rsid w:val="00403E7F"/>
    <w:rsid w:val="00485DDC"/>
    <w:rsid w:val="00495D49"/>
    <w:rsid w:val="00496C71"/>
    <w:rsid w:val="00496C84"/>
    <w:rsid w:val="004A7264"/>
    <w:rsid w:val="004B39AB"/>
    <w:rsid w:val="004B5D85"/>
    <w:rsid w:val="004C0D42"/>
    <w:rsid w:val="004C2463"/>
    <w:rsid w:val="004E7900"/>
    <w:rsid w:val="00502623"/>
    <w:rsid w:val="005040FD"/>
    <w:rsid w:val="00506FB6"/>
    <w:rsid w:val="00512B03"/>
    <w:rsid w:val="00533555"/>
    <w:rsid w:val="00535FC4"/>
    <w:rsid w:val="005439EA"/>
    <w:rsid w:val="00554D26"/>
    <w:rsid w:val="00571936"/>
    <w:rsid w:val="005F02AF"/>
    <w:rsid w:val="00614437"/>
    <w:rsid w:val="006178B0"/>
    <w:rsid w:val="006215F8"/>
    <w:rsid w:val="0062246C"/>
    <w:rsid w:val="00633C86"/>
    <w:rsid w:val="0066573A"/>
    <w:rsid w:val="00673883"/>
    <w:rsid w:val="00684DF7"/>
    <w:rsid w:val="00694A55"/>
    <w:rsid w:val="00694E20"/>
    <w:rsid w:val="006A00D0"/>
    <w:rsid w:val="006A3BA5"/>
    <w:rsid w:val="006D0545"/>
    <w:rsid w:val="006E42EF"/>
    <w:rsid w:val="006F2391"/>
    <w:rsid w:val="006F4BAE"/>
    <w:rsid w:val="00700326"/>
    <w:rsid w:val="00701EAA"/>
    <w:rsid w:val="00705955"/>
    <w:rsid w:val="007077AB"/>
    <w:rsid w:val="007302CB"/>
    <w:rsid w:val="00734276"/>
    <w:rsid w:val="00740F90"/>
    <w:rsid w:val="007420CE"/>
    <w:rsid w:val="007533E2"/>
    <w:rsid w:val="00764064"/>
    <w:rsid w:val="00770833"/>
    <w:rsid w:val="0077662D"/>
    <w:rsid w:val="00781EF3"/>
    <w:rsid w:val="0078520E"/>
    <w:rsid w:val="00792B15"/>
    <w:rsid w:val="007B2324"/>
    <w:rsid w:val="007C3C92"/>
    <w:rsid w:val="007C6F98"/>
    <w:rsid w:val="007D2939"/>
    <w:rsid w:val="007E48FB"/>
    <w:rsid w:val="007F020D"/>
    <w:rsid w:val="00823697"/>
    <w:rsid w:val="00823D4E"/>
    <w:rsid w:val="00830FCA"/>
    <w:rsid w:val="008334F2"/>
    <w:rsid w:val="00846129"/>
    <w:rsid w:val="00872607"/>
    <w:rsid w:val="00881B53"/>
    <w:rsid w:val="00886D64"/>
    <w:rsid w:val="00890D9D"/>
    <w:rsid w:val="008C5CF2"/>
    <w:rsid w:val="008F0DE0"/>
    <w:rsid w:val="008F3127"/>
    <w:rsid w:val="008F5B6C"/>
    <w:rsid w:val="008F6A96"/>
    <w:rsid w:val="009253F5"/>
    <w:rsid w:val="00932F0A"/>
    <w:rsid w:val="00943B3E"/>
    <w:rsid w:val="00983CB5"/>
    <w:rsid w:val="009D2EE5"/>
    <w:rsid w:val="009E63EB"/>
    <w:rsid w:val="009F3B33"/>
    <w:rsid w:val="00A268D1"/>
    <w:rsid w:val="00A37504"/>
    <w:rsid w:val="00A53E85"/>
    <w:rsid w:val="00A63916"/>
    <w:rsid w:val="00A75D20"/>
    <w:rsid w:val="00AB4F61"/>
    <w:rsid w:val="00B0445D"/>
    <w:rsid w:val="00B2723F"/>
    <w:rsid w:val="00B32655"/>
    <w:rsid w:val="00B3303A"/>
    <w:rsid w:val="00B43481"/>
    <w:rsid w:val="00B449BE"/>
    <w:rsid w:val="00B453B5"/>
    <w:rsid w:val="00B6144A"/>
    <w:rsid w:val="00B6732A"/>
    <w:rsid w:val="00B7449D"/>
    <w:rsid w:val="00B8295F"/>
    <w:rsid w:val="00B84CCB"/>
    <w:rsid w:val="00B93E23"/>
    <w:rsid w:val="00BA7B4D"/>
    <w:rsid w:val="00BB12D8"/>
    <w:rsid w:val="00BD1607"/>
    <w:rsid w:val="00BE3804"/>
    <w:rsid w:val="00BE41AB"/>
    <w:rsid w:val="00C01109"/>
    <w:rsid w:val="00C03F11"/>
    <w:rsid w:val="00C202AA"/>
    <w:rsid w:val="00C43B8E"/>
    <w:rsid w:val="00C501FF"/>
    <w:rsid w:val="00C64772"/>
    <w:rsid w:val="00C67CA6"/>
    <w:rsid w:val="00C911FB"/>
    <w:rsid w:val="00CA639D"/>
    <w:rsid w:val="00CB009D"/>
    <w:rsid w:val="00D0031C"/>
    <w:rsid w:val="00D010D1"/>
    <w:rsid w:val="00D01F27"/>
    <w:rsid w:val="00D159A4"/>
    <w:rsid w:val="00D24096"/>
    <w:rsid w:val="00D639FE"/>
    <w:rsid w:val="00DA7026"/>
    <w:rsid w:val="00DC151D"/>
    <w:rsid w:val="00DC3AE8"/>
    <w:rsid w:val="00DE4DE7"/>
    <w:rsid w:val="00DF2E17"/>
    <w:rsid w:val="00E05E03"/>
    <w:rsid w:val="00E10F41"/>
    <w:rsid w:val="00E16EC4"/>
    <w:rsid w:val="00E30F30"/>
    <w:rsid w:val="00E44A43"/>
    <w:rsid w:val="00E45D97"/>
    <w:rsid w:val="00E51BAA"/>
    <w:rsid w:val="00E60459"/>
    <w:rsid w:val="00E771AA"/>
    <w:rsid w:val="00E84ECA"/>
    <w:rsid w:val="00E95478"/>
    <w:rsid w:val="00EA25D4"/>
    <w:rsid w:val="00EA58C4"/>
    <w:rsid w:val="00EC5F3C"/>
    <w:rsid w:val="00EF2689"/>
    <w:rsid w:val="00EF2F4F"/>
    <w:rsid w:val="00F0145C"/>
    <w:rsid w:val="00F25031"/>
    <w:rsid w:val="00F3242E"/>
    <w:rsid w:val="00F36215"/>
    <w:rsid w:val="00F43E67"/>
    <w:rsid w:val="00F5305E"/>
    <w:rsid w:val="00F66631"/>
    <w:rsid w:val="00FA2A8C"/>
    <w:rsid w:val="00FA6DFF"/>
    <w:rsid w:val="00FB3543"/>
    <w:rsid w:val="00FB5CE4"/>
    <w:rsid w:val="00FC2D8A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564D6C"/>
  <w15:docId w15:val="{07F52913-1DE5-4BDF-88C0-0042A98F1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qFormat/>
    <w:pPr>
      <w:spacing w:before="100" w:beforeAutospacing="1" w:after="100" w:afterAutospacing="1"/>
      <w:outlineLvl w:val="0"/>
    </w:pPr>
    <w:rPr>
      <w:b/>
      <w:bCs/>
      <w:color w:val="3366FF"/>
      <w:kern w:val="36"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Monotype Corsiva" w:hAnsi="Monotype Corsiva"/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rFonts w:ascii="Arial Narrow" w:hAnsi="Arial Narrow"/>
      <w:sz w:val="32"/>
      <w:szCs w:val="20"/>
      <w:lang w:val="en-AU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 Rounded MT Bold" w:hAnsi="Arial Rounded MT Bold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1440" w:firstLine="72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 Rounded MT Bold" w:hAnsi="Arial Rounded MT Bold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ind w:left="720" w:firstLine="720"/>
      <w:outlineLvl w:val="7"/>
    </w:pPr>
    <w:rPr>
      <w:rFonts w:ascii="Bookman Old Style" w:hAnsi="Bookman Old Style"/>
      <w:b/>
      <w:bCs/>
      <w:u w:val="single"/>
    </w:rPr>
  </w:style>
  <w:style w:type="paragraph" w:styleId="Heading9">
    <w:name w:val="heading 9"/>
    <w:basedOn w:val="Normal"/>
    <w:next w:val="Normal"/>
    <w:qFormat/>
    <w:pPr>
      <w:keepNext/>
      <w:tabs>
        <w:tab w:val="left" w:pos="6000"/>
      </w:tabs>
      <w:jc w:val="center"/>
      <w:outlineLvl w:val="8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Pr>
      <w:color w:val="0000FF"/>
      <w:u w:val="single"/>
    </w:rPr>
  </w:style>
  <w:style w:type="character" w:styleId="Emphasis">
    <w:name w:val="Emphasis"/>
    <w:qFormat/>
    <w:rPr>
      <w:i/>
      <w:iCs/>
    </w:rPr>
  </w:style>
  <w:style w:type="paragraph" w:styleId="BodyTextIndent">
    <w:name w:val="Body Text Indent"/>
    <w:basedOn w:val="Normal"/>
    <w:pPr>
      <w:ind w:left="1080"/>
    </w:pPr>
  </w:style>
  <w:style w:type="paragraph" w:styleId="BodyText">
    <w:name w:val="Body Text"/>
    <w:basedOn w:val="Normal"/>
    <w:rPr>
      <w:rFonts w:ascii="Verdana" w:hAnsi="Verdana"/>
      <w:sz w:val="20"/>
    </w:rPr>
  </w:style>
  <w:style w:type="paragraph" w:styleId="BodyText2">
    <w:name w:val="Body Text 2"/>
    <w:basedOn w:val="Normal"/>
    <w:rPr>
      <w:rFonts w:ascii="Verdana" w:hAnsi="Verdana"/>
      <w:b/>
      <w:bCs/>
      <w:sz w:val="20"/>
    </w:rPr>
  </w:style>
  <w:style w:type="paragraph" w:styleId="BodyText3">
    <w:name w:val="Body Text 3"/>
    <w:basedOn w:val="Normal"/>
    <w:rPr>
      <w:rFonts w:ascii="Verdana" w:hAnsi="Verdana"/>
      <w:sz w:val="2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MacroText">
    <w:name w:val="macro"/>
    <w:semiHidden/>
    <w:rsid w:val="00D159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</w:style>
  <w:style w:type="table" w:styleId="TableGrid">
    <w:name w:val="Table Grid"/>
    <w:basedOn w:val="TableNormal"/>
    <w:rsid w:val="00485D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485D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85DDC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061999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CA639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Letterhead%20StT_Masco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5B812-D2A0-4644-885A-AC8A3CCF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StT_Mascot</Template>
  <TotalTime>1</TotalTime>
  <Pages>1</Pages>
  <Words>192</Words>
  <Characters>1005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the 72 Disciples</vt:lpstr>
    </vt:vector>
  </TitlesOfParts>
  <Company>St Therese Parish</Company>
  <LinksUpToDate>false</LinksUpToDate>
  <CharactersWithSpaces>1183</CharactersWithSpaces>
  <SharedDoc>false</SharedDoc>
  <HLinks>
    <vt:vector size="6" baseType="variant">
      <vt:variant>
        <vt:i4>4456468</vt:i4>
      </vt:variant>
      <vt:variant>
        <vt:i4>0</vt:i4>
      </vt:variant>
      <vt:variant>
        <vt:i4>0</vt:i4>
      </vt:variant>
      <vt:variant>
        <vt:i4>5</vt:i4>
      </vt:variant>
      <vt:variant>
        <vt:lpwstr>http://www.theresemascot.org/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the 72 Disciples</dc:title>
  <dc:creator>Mascot Parish Office</dc:creator>
  <cp:lastModifiedBy>Reinaldo Vassoler</cp:lastModifiedBy>
  <cp:revision>2</cp:revision>
  <cp:lastPrinted>2025-01-08T01:13:00Z</cp:lastPrinted>
  <dcterms:created xsi:type="dcterms:W3CDTF">2026-06-12T23:18:00Z</dcterms:created>
  <dcterms:modified xsi:type="dcterms:W3CDTF">2026-06-12T23:18:00Z</dcterms:modified>
</cp:coreProperties>
</file>